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7263C" w14:textId="7F29010E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4"/>
          <w:szCs w:val="24"/>
        </w:rPr>
      </w:pP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DATE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OF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BAPTISM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MONTH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__________________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DAY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_________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YEAR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 xml:space="preserve">________ </w:t>
      </w:r>
      <w:r w:rsidR="009C3CB9">
        <w:rPr>
          <w:rStyle w:val="ts-alignment-element"/>
          <w:rFonts w:ascii="Segoe UI" w:hAnsi="Segoe UI" w:cs="Segoe UI"/>
          <w:color w:val="000000"/>
          <w:sz w:val="24"/>
          <w:szCs w:val="24"/>
        </w:rPr>
        <w:t>TIME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_________</w:t>
      </w:r>
    </w:p>
    <w:p w14:paraId="626FC3EE" w14:textId="5546F68D" w:rsidR="006D135E" w:rsidRDefault="006D135E" w:rsidP="006D135E">
      <w:pPr>
        <w:spacing w:after="0" w:afterAutospacing="0"/>
        <w:jc w:val="center"/>
        <w:rPr>
          <w:rStyle w:val="ts-alignment-element"/>
          <w:rFonts w:ascii="Segoe UI" w:hAnsi="Segoe UI" w:cs="Segoe UI"/>
          <w:color w:val="000000"/>
          <w:sz w:val="24"/>
          <w:szCs w:val="24"/>
        </w:rPr>
      </w:pP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Please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bring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a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COPY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of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the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child's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birth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certificate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(Hospital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certificate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is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not</w:t>
      </w:r>
      <w:r w:rsidRPr="006D135E">
        <w:rPr>
          <w:rFonts w:ascii="Segoe UI" w:hAnsi="Segoe UI" w:cs="Segoe UI"/>
          <w:color w:val="000000"/>
          <w:sz w:val="24"/>
          <w:szCs w:val="24"/>
          <w:highlight w:val="yellow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  <w:highlight w:val="yellow"/>
        </w:rPr>
        <w:t>accepted)</w:t>
      </w:r>
    </w:p>
    <w:p w14:paraId="75828ACC" w14:textId="77777777" w:rsidR="006D135E" w:rsidRPr="006D135E" w:rsidRDefault="006D135E" w:rsidP="006D135E">
      <w:pPr>
        <w:spacing w:after="0" w:afterAutospacing="0"/>
        <w:jc w:val="center"/>
        <w:rPr>
          <w:rFonts w:ascii="Segoe UI" w:hAnsi="Segoe UI" w:cs="Segoe UI"/>
          <w:color w:val="000000"/>
          <w:sz w:val="24"/>
          <w:szCs w:val="24"/>
        </w:rPr>
      </w:pPr>
    </w:p>
    <w:p w14:paraId="79830515" w14:textId="1E6D6D25" w:rsidR="006D135E" w:rsidRPr="006D135E" w:rsidRDefault="006D135E" w:rsidP="006D135E">
      <w:pPr>
        <w:spacing w:after="0" w:afterAutospacing="0"/>
        <w:jc w:val="center"/>
        <w:rPr>
          <w:rFonts w:ascii="Segoe UI" w:hAnsi="Segoe UI" w:cs="Segoe UI"/>
          <w:b/>
          <w:bCs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b/>
          <w:bCs/>
          <w:color w:val="000000"/>
          <w:sz w:val="28"/>
          <w:szCs w:val="28"/>
        </w:rPr>
        <w:t>Parish</w:t>
      </w:r>
      <w:r w:rsidRPr="006D135E">
        <w:rPr>
          <w:rFonts w:ascii="Segoe UI" w:hAnsi="Segoe UI" w:cs="Segoe UI"/>
          <w:b/>
          <w:bCs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8"/>
          <w:szCs w:val="28"/>
        </w:rPr>
        <w:t>of</w:t>
      </w:r>
      <w:r w:rsidRPr="006D135E">
        <w:rPr>
          <w:rFonts w:ascii="Segoe UI" w:hAnsi="Segoe UI" w:cs="Segoe UI"/>
          <w:b/>
          <w:bCs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8"/>
          <w:szCs w:val="28"/>
        </w:rPr>
        <w:t>the</w:t>
      </w:r>
      <w:r w:rsidRPr="006D135E">
        <w:rPr>
          <w:rFonts w:ascii="Segoe UI" w:hAnsi="Segoe UI" w:cs="Segoe UI"/>
          <w:b/>
          <w:bCs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8"/>
          <w:szCs w:val="28"/>
        </w:rPr>
        <w:t>Holy</w:t>
      </w:r>
      <w:r w:rsidRPr="006D135E">
        <w:rPr>
          <w:rFonts w:ascii="Segoe UI" w:hAnsi="Segoe UI" w:cs="Segoe UI"/>
          <w:b/>
          <w:bCs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8"/>
          <w:szCs w:val="28"/>
        </w:rPr>
        <w:t>Apostles</w:t>
      </w:r>
    </w:p>
    <w:p w14:paraId="78DEFE5B" w14:textId="6700E9D3" w:rsidR="006D135E" w:rsidRPr="006D135E" w:rsidRDefault="006D135E" w:rsidP="006D135E">
      <w:pPr>
        <w:spacing w:after="0" w:afterAutospacing="0"/>
        <w:jc w:val="center"/>
        <w:rPr>
          <w:rFonts w:ascii="Segoe UI" w:hAnsi="Segoe UI" w:cs="Segoe UI"/>
          <w:color w:val="000000"/>
          <w:sz w:val="24"/>
          <w:szCs w:val="24"/>
        </w:rPr>
      </w:pP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1315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8th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St.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NE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East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Wenatchee,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WA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98801</w:t>
      </w:r>
    </w:p>
    <w:p w14:paraId="2F7A84C5" w14:textId="29172523" w:rsidR="006D135E" w:rsidRPr="006D135E" w:rsidRDefault="006D135E" w:rsidP="006D135E">
      <w:pPr>
        <w:spacing w:after="0" w:afterAutospacing="0"/>
        <w:jc w:val="center"/>
        <w:rPr>
          <w:rStyle w:val="ts-alignment-element"/>
          <w:rFonts w:ascii="Segoe UI" w:hAnsi="Segoe UI" w:cs="Segoe UI"/>
          <w:color w:val="000000"/>
          <w:sz w:val="24"/>
          <w:szCs w:val="24"/>
        </w:rPr>
      </w:pP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Phone: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(509)884-5444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Fax: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(509)886-3424</w:t>
      </w:r>
    </w:p>
    <w:p w14:paraId="12C00766" w14:textId="06411CEB" w:rsidR="006D135E" w:rsidRDefault="006D135E" w:rsidP="006D135E">
      <w:pPr>
        <w:spacing w:after="0" w:afterAutospacing="0"/>
        <w:jc w:val="center"/>
        <w:rPr>
          <w:rStyle w:val="ts-alignment-element"/>
          <w:rFonts w:ascii="Segoe UI" w:hAnsi="Segoe UI" w:cs="Segoe UI"/>
          <w:color w:val="000000"/>
          <w:sz w:val="24"/>
          <w:szCs w:val="24"/>
        </w:rPr>
      </w:pPr>
      <w:r w:rsidRPr="006D135E">
        <w:rPr>
          <w:rStyle w:val="ts-alignment-element"/>
          <w:rFonts w:ascii="Segoe UI" w:hAnsi="Segoe UI" w:cs="Segoe UI"/>
          <w:color w:val="000000"/>
          <w:sz w:val="24"/>
          <w:szCs w:val="24"/>
        </w:rPr>
        <w:t>Email:</w:t>
      </w:r>
      <w:r w:rsidRPr="006D135E">
        <w:rPr>
          <w:rFonts w:ascii="Segoe UI" w:hAnsi="Segoe UI" w:cs="Segoe UI"/>
          <w:color w:val="000000"/>
          <w:sz w:val="24"/>
          <w:szCs w:val="24"/>
        </w:rPr>
        <w:t xml:space="preserve"> </w:t>
      </w:r>
      <w:hyperlink r:id="rId4" w:history="1">
        <w:r w:rsidRPr="00B50203">
          <w:rPr>
            <w:rStyle w:val="Hyperlink"/>
            <w:rFonts w:ascii="Segoe UI" w:hAnsi="Segoe UI" w:cs="Segoe UI"/>
            <w:sz w:val="24"/>
            <w:szCs w:val="24"/>
          </w:rPr>
          <w:t>holyapostles@nwi.net</w:t>
        </w:r>
      </w:hyperlink>
    </w:p>
    <w:p w14:paraId="2EAB6D39" w14:textId="77777777" w:rsidR="006D135E" w:rsidRPr="006D135E" w:rsidRDefault="006D135E" w:rsidP="006D135E">
      <w:pPr>
        <w:spacing w:after="0" w:afterAutospacing="0"/>
        <w:jc w:val="center"/>
        <w:rPr>
          <w:rFonts w:ascii="Segoe UI" w:hAnsi="Segoe UI" w:cs="Segoe UI"/>
          <w:color w:val="000000"/>
          <w:sz w:val="24"/>
          <w:szCs w:val="24"/>
        </w:rPr>
      </w:pPr>
    </w:p>
    <w:p w14:paraId="53DD8FFB" w14:textId="433428D3" w:rsidR="006D135E" w:rsidRDefault="006D135E" w:rsidP="006D135E">
      <w:pPr>
        <w:spacing w:after="0" w:afterAutospacing="0"/>
        <w:jc w:val="center"/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</w:pP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Please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clearly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write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the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names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as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they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are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on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the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birth</w:t>
      </w:r>
      <w:r w:rsidRPr="006D135E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6D135E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certificat</w:t>
      </w:r>
      <w:r w:rsidR="004A6A47">
        <w:rPr>
          <w:rStyle w:val="ts-alignment-element"/>
          <w:rFonts w:ascii="Segoe UI" w:hAnsi="Segoe UI" w:cs="Segoe UI"/>
          <w:b/>
          <w:bCs/>
          <w:color w:val="000000"/>
          <w:sz w:val="24"/>
          <w:szCs w:val="24"/>
        </w:rPr>
        <w:t>e</w:t>
      </w:r>
    </w:p>
    <w:p w14:paraId="31AC9248" w14:textId="77777777" w:rsidR="004A6A47" w:rsidRPr="006D135E" w:rsidRDefault="004A6A47" w:rsidP="006D135E">
      <w:pPr>
        <w:spacing w:after="0" w:afterAutospacing="0"/>
        <w:jc w:val="center"/>
        <w:rPr>
          <w:rFonts w:ascii="Segoe UI" w:hAnsi="Segoe UI" w:cs="Segoe UI"/>
          <w:b/>
          <w:bCs/>
          <w:color w:val="000000"/>
          <w:sz w:val="24"/>
          <w:szCs w:val="24"/>
        </w:rPr>
      </w:pPr>
    </w:p>
    <w:p w14:paraId="1833273B" w14:textId="709FA268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Child's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Name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______________________________________________________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</w:t>
      </w:r>
    </w:p>
    <w:p w14:paraId="5E387786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04701AEB" w14:textId="05D72EC8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Child's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date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of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birth: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proofErr w:type="spellStart"/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M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onth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________________D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ay</w:t>
      </w:r>
      <w:proofErr w:type="spellEnd"/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 xml:space="preserve">____________ </w:t>
      </w:r>
      <w:r w:rsidR="004A6A47">
        <w:rPr>
          <w:rStyle w:val="ts-alignment-element"/>
          <w:rFonts w:ascii="Segoe UI" w:hAnsi="Segoe UI" w:cs="Segoe UI"/>
          <w:color w:val="000000"/>
          <w:sz w:val="28"/>
          <w:szCs w:val="28"/>
        </w:rPr>
        <w:t>Year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14:paraId="50BD7565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3FE92716" w14:textId="374E4518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Child's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Place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of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Bir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th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: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Town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or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City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_______________________State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14:paraId="2D763DD1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3F9EFED3" w14:textId="0F4D8F11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Dad's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Name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______________________________________________________________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___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14:paraId="079C3EB5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6C6FAE10" w14:textId="2C2E4F12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Dad's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Religion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_______________________________________________________________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14:paraId="78323404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2B77217E" w14:textId="101E5F14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Mom's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Name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(single)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___________________________________________________</w:t>
      </w:r>
      <w:r>
        <w:rPr>
          <w:rFonts w:ascii="Segoe UI" w:hAnsi="Segoe UI" w:cs="Segoe UI"/>
          <w:color w:val="000000"/>
          <w:sz w:val="28"/>
          <w:szCs w:val="28"/>
        </w:rPr>
        <w:t>_____</w:t>
      </w:r>
    </w:p>
    <w:p w14:paraId="2D5C81A5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44BB4BFB" w14:textId="39026EAC" w:rsidR="006D135E" w:rsidRP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Mom's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Religion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_____________________________________________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</w:t>
      </w:r>
    </w:p>
    <w:p w14:paraId="3184B138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7A3E4362" w14:textId="50E66384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Address______________________________________________________________________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14:paraId="7FDE3B9D" w14:textId="77777777" w:rsidR="006D135E" w:rsidRDefault="006D135E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7C4C419A" w14:textId="77777777" w:rsidR="004A6A47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City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______________________________________</w:t>
      </w:r>
      <w:r>
        <w:rPr>
          <w:rStyle w:val="ts-alignment-element"/>
          <w:rFonts w:ascii="Segoe UI" w:hAnsi="Segoe UI" w:cs="Segoe UI"/>
          <w:color w:val="000000"/>
          <w:sz w:val="28"/>
          <w:szCs w:val="28"/>
        </w:rPr>
        <w:t>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State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</w:p>
    <w:p w14:paraId="33C87E93" w14:textId="77777777" w:rsidR="004A6A47" w:rsidRDefault="004A6A47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</w:p>
    <w:p w14:paraId="7F48E1AF" w14:textId="147DA8FC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Telephone_____________________________________________________________________</w:t>
      </w:r>
    </w:p>
    <w:p w14:paraId="51DB3B3D" w14:textId="77777777" w:rsidR="004A6A47" w:rsidRDefault="004A6A47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66C332A5" w14:textId="2DAC9BA1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Godfather's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Name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Religion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>
        <w:rPr>
          <w:rFonts w:ascii="Segoe UI" w:hAnsi="Segoe UI" w:cs="Segoe UI"/>
          <w:color w:val="000000"/>
          <w:sz w:val="28"/>
          <w:szCs w:val="28"/>
        </w:rPr>
        <w:t>_____________</w:t>
      </w:r>
    </w:p>
    <w:p w14:paraId="5E1A6061" w14:textId="77777777" w:rsidR="004A6A47" w:rsidRDefault="004A6A47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29C2D84E" w14:textId="627C8580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Godmother's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Name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____________________________________Religion______________</w:t>
      </w:r>
    </w:p>
    <w:p w14:paraId="7FE84AB2" w14:textId="77777777" w:rsidR="004A6A47" w:rsidRDefault="004A6A47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5A0313A8" w14:textId="0C951629" w:rsidR="006D135E" w:rsidRPr="006D135E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Signature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of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parents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&amp;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_________________________</w:t>
      </w:r>
    </w:p>
    <w:p w14:paraId="319F3154" w14:textId="77777777" w:rsidR="004A6A47" w:rsidRDefault="004A6A47" w:rsidP="006D135E">
      <w:pPr>
        <w:spacing w:after="0" w:afterAutospacing="0"/>
        <w:rPr>
          <w:rStyle w:val="ts-alignment-element"/>
          <w:rFonts w:ascii="Segoe UI" w:hAnsi="Segoe UI" w:cs="Segoe UI"/>
          <w:color w:val="000000"/>
          <w:sz w:val="28"/>
          <w:szCs w:val="28"/>
        </w:rPr>
      </w:pPr>
    </w:p>
    <w:p w14:paraId="19E82555" w14:textId="486DEE14" w:rsidR="004A6A47" w:rsidRPr="004A6A47" w:rsidRDefault="006D135E" w:rsidP="006D135E">
      <w:pPr>
        <w:spacing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He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was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proofErr w:type="gramStart"/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baptized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="006C2758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="006C2758">
        <w:rPr>
          <w:rStyle w:val="ts-alignment-element"/>
          <w:rFonts w:ascii="Segoe UI" w:hAnsi="Segoe UI" w:cs="Segoe UI"/>
          <w:color w:val="000000"/>
          <w:sz w:val="28"/>
          <w:szCs w:val="28"/>
        </w:rPr>
        <w:t>YES</w:t>
      </w:r>
      <w:proofErr w:type="gramEnd"/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NOT</w:t>
      </w:r>
      <w:r w:rsidRPr="006D135E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Pr="006D135E">
        <w:rPr>
          <w:rStyle w:val="ts-alignment-element"/>
          <w:rFonts w:ascii="Segoe UI" w:hAnsi="Segoe UI" w:cs="Segoe UI"/>
          <w:color w:val="000000"/>
          <w:sz w:val="28"/>
          <w:szCs w:val="28"/>
        </w:rPr>
        <w:t>_______________</w:t>
      </w:r>
    </w:p>
    <w:sectPr w:rsidR="004A6A47" w:rsidRPr="004A6A47" w:rsidSect="004A6A47">
      <w:pgSz w:w="12240" w:h="15840"/>
      <w:pgMar w:top="144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4E"/>
    <w:rsid w:val="00187272"/>
    <w:rsid w:val="001B4A4E"/>
    <w:rsid w:val="003D0CE1"/>
    <w:rsid w:val="0049662C"/>
    <w:rsid w:val="00497F00"/>
    <w:rsid w:val="004A6A47"/>
    <w:rsid w:val="006C2758"/>
    <w:rsid w:val="006D135E"/>
    <w:rsid w:val="008343B0"/>
    <w:rsid w:val="009B0920"/>
    <w:rsid w:val="009C3CB9"/>
    <w:rsid w:val="00A923DD"/>
    <w:rsid w:val="00B3360B"/>
    <w:rsid w:val="00D95622"/>
    <w:rsid w:val="00DD2C83"/>
    <w:rsid w:val="00F06D07"/>
    <w:rsid w:val="00F6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F839"/>
  <w15:chartTrackingRefBased/>
  <w15:docId w15:val="{8E6DD6D3-3F82-6B4E-9419-21B968F0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3B0"/>
    <w:pPr>
      <w:spacing w:after="100" w:afterAutospacing="1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43B0"/>
    <w:rPr>
      <w:color w:val="0563C1" w:themeColor="hyperlink"/>
      <w:u w:val="single"/>
    </w:rPr>
  </w:style>
  <w:style w:type="character" w:customStyle="1" w:styleId="ts-alignment-element">
    <w:name w:val="ts-alignment-element"/>
    <w:basedOn w:val="DefaultParagraphFont"/>
    <w:rsid w:val="006D135E"/>
  </w:style>
  <w:style w:type="character" w:styleId="UnresolvedMention">
    <w:name w:val="Unresolved Mention"/>
    <w:basedOn w:val="DefaultParagraphFont"/>
    <w:uiPriority w:val="99"/>
    <w:semiHidden/>
    <w:unhideWhenUsed/>
    <w:rsid w:val="006D13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lyapostles@nw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rish/Desktop/certificates%20:forms%202026%20use%20these%20ones/Forma%20de%20Bautismo%20Espan&#771;o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 de Bautismo Español.dotx</Template>
  <TotalTime>1</TotalTime>
  <Pages>1</Pages>
  <Words>288</Words>
  <Characters>1230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 Apostles</dc:creator>
  <cp:keywords/>
  <dc:description/>
  <cp:lastModifiedBy>Holy Apostles</cp:lastModifiedBy>
  <cp:revision>3</cp:revision>
  <cp:lastPrinted>2025-05-15T18:45:00Z</cp:lastPrinted>
  <dcterms:created xsi:type="dcterms:W3CDTF">2026-04-10T22:11:00Z</dcterms:created>
  <dcterms:modified xsi:type="dcterms:W3CDTF">2026-04-10T22:11:00Z</dcterms:modified>
</cp:coreProperties>
</file>